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11" w:rsidRPr="00723AED" w:rsidRDefault="00A15511" w:rsidP="00723AED">
      <w:pPr>
        <w:jc w:val="center"/>
        <w:rPr>
          <w:rFonts w:ascii="Times New Roman" w:hAnsi="Times New Roman"/>
          <w:b/>
          <w:sz w:val="32"/>
          <w:lang w:val="uk-UA"/>
        </w:rPr>
      </w:pPr>
      <w:r w:rsidRPr="00723AED">
        <w:rPr>
          <w:rFonts w:ascii="Times New Roman" w:hAnsi="Times New Roman"/>
          <w:b/>
          <w:sz w:val="32"/>
          <w:lang w:val="uk-UA"/>
        </w:rPr>
        <w:t>Практичний семінар</w: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  <w:r w:rsidRPr="00723AED">
        <w:rPr>
          <w:rFonts w:ascii="Times New Roman" w:hAnsi="Times New Roman"/>
          <w:b/>
          <w:color w:val="C00000"/>
          <w:sz w:val="32"/>
          <w:lang w:val="uk-UA"/>
        </w:rPr>
        <w:t>«Підтримка місцевих громадських ініціатив та навчання через впровадження волонтерських проектів для покращення життя у громаді як запорука сталого місцевого розвитку»</w: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289.65pt;margin-top:27.5pt;width:187.55pt;height:140.7pt;rotation:1590851fd;z-index:-251664896;visibility:visible">
            <v:imagedata r:id="rId4" o:title=""/>
          </v:shape>
        </w:pict>
      </w:r>
      <w:r>
        <w:rPr>
          <w:noProof/>
        </w:rPr>
        <w:pict>
          <v:shape id="Рисунок 2" o:spid="_x0000_s1027" type="#_x0000_t75" style="position:absolute;left:0;text-align:left;margin-left:-45.75pt;margin-top:3.8pt;width:223.2pt;height:298.15pt;z-index:251649536;visibility:visible">
            <v:imagedata r:id="rId5" o:title=""/>
          </v:shape>
        </w:pic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  <w:r>
        <w:rPr>
          <w:noProof/>
        </w:rPr>
        <w:pict>
          <v:shape id="Рисунок 5" o:spid="_x0000_s1028" type="#_x0000_t75" style="position:absolute;left:0;text-align:left;margin-left:217.05pt;margin-top:6.75pt;width:181.65pt;height:135.6pt;rotation:-589244fd;z-index:-251663872;visibility:visible">
            <v:imagedata r:id="rId6" o:title=""/>
          </v:shape>
        </w:pic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  <w:r>
        <w:rPr>
          <w:noProof/>
        </w:rPr>
        <w:pict>
          <v:shape id="Рисунок 1" o:spid="_x0000_s1029" type="#_x0000_t75" style="position:absolute;left:0;text-align:left;margin-left:177.75pt;margin-top:9.95pt;width:312.85pt;height:234.3pt;z-index:-251667968;visibility:visible">
            <v:imagedata r:id="rId7" o:title=""/>
          </v:shape>
        </w:pic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  <w:r>
        <w:rPr>
          <w:noProof/>
        </w:rPr>
        <w:pict>
          <v:shape id="Рисунок 3" o:spid="_x0000_s1030" type="#_x0000_t75" style="position:absolute;left:0;text-align:left;margin-left:-9.5pt;margin-top:5.05pt;width:138.8pt;height:186.6pt;rotation:-1891331fd;z-index:-251665920;visibility:visible">
            <v:imagedata r:id="rId8" o:title=""/>
          </v:shape>
        </w:pict>
      </w: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Default="00A15511" w:rsidP="00723AED">
      <w:pPr>
        <w:jc w:val="center"/>
        <w:rPr>
          <w:rFonts w:ascii="Times New Roman" w:hAnsi="Times New Roman"/>
          <w:b/>
          <w:color w:val="C00000"/>
          <w:sz w:val="32"/>
          <w:lang w:val="uk-UA"/>
        </w:rPr>
      </w:pPr>
    </w:p>
    <w:p w:rsidR="00A15511" w:rsidRPr="00AC25A6" w:rsidRDefault="00A15511" w:rsidP="00723AED">
      <w:pPr>
        <w:jc w:val="center"/>
        <w:rPr>
          <w:rFonts w:ascii="Times New Roman" w:hAnsi="Times New Roman"/>
          <w:b/>
          <w:sz w:val="32"/>
          <w:lang w:val="uk-UA"/>
        </w:rPr>
      </w:pPr>
      <w:r w:rsidRPr="00AC25A6">
        <w:rPr>
          <w:rFonts w:ascii="Times New Roman" w:hAnsi="Times New Roman"/>
          <w:b/>
          <w:sz w:val="32"/>
          <w:lang w:val="uk-UA"/>
        </w:rPr>
        <w:t>Київ, 7-10 серпня 2012 року</w:t>
      </w:r>
    </w:p>
    <w:p w:rsidR="00A15511" w:rsidRDefault="00A15511">
      <w:r>
        <w:br w:type="page"/>
      </w:r>
    </w:p>
    <w:p w:rsidR="00A15511" w:rsidRPr="00AC25A6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 w:rsidRPr="00AC25A6">
        <w:rPr>
          <w:rFonts w:ascii="Times New Roman" w:hAnsi="Times New Roman"/>
          <w:b/>
          <w:sz w:val="36"/>
          <w:lang w:val="uk-UA"/>
        </w:rPr>
        <w:t xml:space="preserve">Пришкільний табір </w:t>
      </w:r>
      <w:r w:rsidRPr="00AC25A6">
        <w:rPr>
          <w:rFonts w:ascii="Times New Roman" w:hAnsi="Times New Roman"/>
          <w:b/>
          <w:color w:val="C00000"/>
          <w:sz w:val="36"/>
          <w:lang w:val="uk-UA"/>
        </w:rPr>
        <w:t>«Веселка»</w: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  <w:r>
        <w:rPr>
          <w:noProof/>
        </w:rPr>
        <w:pict>
          <v:shape id="Рисунок 6" o:spid="_x0000_s1031" type="#_x0000_t75" style="position:absolute;left:0;text-align:left;margin-left:-25.95pt;margin-top:9.75pt;width:452.1pt;height:339.65pt;z-index:-251662848;visibility:visible">
            <v:imagedata r:id="rId9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  <w:r>
        <w:rPr>
          <w:noProof/>
        </w:rPr>
        <w:pict>
          <v:shape id="Рисунок 7" o:spid="_x0000_s1032" type="#_x0000_t75" style="position:absolute;left:0;text-align:left;margin-left:-25.95pt;margin-top:27.6pt;width:439.5pt;height:329.4pt;z-index:-251661824;visibility:visible">
            <v:imagedata r:id="rId10" o:title="" cropbottom="9914f" cropright="9803f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28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Краснопілля, червень 2013 року</w: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8" o:spid="_x0000_s1033" type="#_x0000_t75" style="position:absolute;left:0;text-align:left;margin-left:-7.95pt;margin-top:32.85pt;width:448.5pt;height:336.15pt;z-index:-251660800;visibility:visible">
            <v:imagedata r:id="rId11" o:title=""/>
          </v:shape>
        </w:pict>
      </w:r>
      <w:r w:rsidRPr="00AC25A6">
        <w:rPr>
          <w:rFonts w:ascii="Times New Roman" w:hAnsi="Times New Roman"/>
          <w:b/>
          <w:color w:val="C00000"/>
          <w:sz w:val="36"/>
          <w:lang w:val="uk-UA"/>
        </w:rPr>
        <w:t>На відпочинку в Коломиї</w: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9" o:spid="_x0000_s1034" type="#_x0000_t75" style="position:absolute;left:0;text-align:left;margin-left:-35.55pt;margin-top:6.05pt;width:307.2pt;height:228.6pt;rotation:-1402612fd;z-index:-251659776;visibility:visible">
            <v:imagedata r:id="rId12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0" o:spid="_x0000_s1035" type="#_x0000_t75" style="position:absolute;left:0;text-align:left;margin-left:175.65pt;margin-top:16.8pt;width:297.8pt;height:222.9pt;rotation:1338895fd;z-index:251657728;visibility:visible">
            <v:imagedata r:id="rId13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rFonts w:ascii="Times New Roman" w:hAnsi="Times New Roman"/>
          <w:b/>
          <w:sz w:val="36"/>
          <w:lang w:val="uk-UA"/>
        </w:rPr>
        <w:t>19-23 серпня 2013 року</w:t>
      </w:r>
    </w:p>
    <w:p w:rsidR="00A15511" w:rsidRPr="008F26B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1" o:spid="_x0000_s1036" type="#_x0000_t75" style="position:absolute;left:0;text-align:left;margin-left:42.45pt;margin-top:32.85pt;width:335.1pt;height:252pt;z-index:251658752;visibility:visible">
            <v:imagedata r:id="rId14" o:title=""/>
          </v:shape>
        </w:pict>
      </w:r>
      <w:r>
        <w:rPr>
          <w:rFonts w:ascii="Times New Roman" w:hAnsi="Times New Roman"/>
          <w:b/>
          <w:sz w:val="36"/>
          <w:lang w:val="uk-UA"/>
        </w:rPr>
        <w:t xml:space="preserve">Святкуємо </w:t>
      </w:r>
      <w:r w:rsidRPr="008F26B1">
        <w:rPr>
          <w:rFonts w:ascii="Times New Roman" w:hAnsi="Times New Roman"/>
          <w:b/>
          <w:color w:val="C00000"/>
          <w:sz w:val="36"/>
          <w:lang w:val="uk-UA"/>
        </w:rPr>
        <w:t>День Подяки</w:t>
      </w: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noProof/>
        </w:rPr>
        <w:pict>
          <v:shape id="Рисунок 14" o:spid="_x0000_s1037" type="#_x0000_t75" style="position:absolute;left:0;text-align:left;margin-left:219.75pt;margin-top:2.95pt;width:226.55pt;height:170.7pt;rotation:1593952fd;z-index:-251654656;visibility:visible">
            <v:imagedata r:id="rId15" o:title=""/>
          </v:shape>
        </w:pict>
      </w:r>
      <w:r>
        <w:rPr>
          <w:noProof/>
        </w:rPr>
        <w:pict>
          <v:shape id="Рисунок 13" o:spid="_x0000_s1038" type="#_x0000_t75" style="position:absolute;left:0;text-align:left;margin-left:-41.55pt;margin-top:5.5pt;width:236.7pt;height:178.2pt;rotation:-1404645fd;z-index:-251655680;visibility:visible">
            <v:imagedata r:id="rId16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noProof/>
        </w:rPr>
        <w:pict>
          <v:shape id="Рисунок 12" o:spid="_x0000_s1039" type="#_x0000_t75" style="position:absolute;left:0;text-align:left;margin-left:42.75pt;margin-top:4.6pt;width:356.4pt;height:268.2pt;z-index:251659776;visibility:visible">
            <v:imagedata r:id="rId17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rFonts w:ascii="Times New Roman" w:hAnsi="Times New Roman"/>
          <w:b/>
          <w:sz w:val="36"/>
          <w:lang w:val="uk-UA"/>
        </w:rPr>
        <w:t>Працюємо на уроці</w:t>
      </w: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noProof/>
        </w:rPr>
        <w:pict>
          <v:shape id="Рисунок 15" o:spid="_x0000_s1040" type="#_x0000_t75" style="position:absolute;left:0;text-align:left;margin-left:15.45pt;margin-top:2.35pt;width:439.05pt;height:329.4pt;z-index:-251653632;visibility:visible">
            <v:imagedata r:id="rId18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6" o:spid="_x0000_s1041" type="#_x0000_t75" style="position:absolute;left:0;text-align:left;margin-left:-57.15pt;margin-top:30.5pt;width:368.7pt;height:277.2pt;z-index:251663872;visibility:visible">
            <v:imagedata r:id="rId19" o:title=""/>
          </v:shape>
        </w:pict>
      </w:r>
      <w:r>
        <w:rPr>
          <w:rFonts w:ascii="Times New Roman" w:hAnsi="Times New Roman"/>
          <w:b/>
          <w:sz w:val="36"/>
          <w:lang w:val="uk-UA"/>
        </w:rPr>
        <w:t xml:space="preserve">Святкуємо </w:t>
      </w:r>
      <w:r w:rsidRPr="008F26B1">
        <w:rPr>
          <w:rFonts w:ascii="Times New Roman" w:hAnsi="Times New Roman"/>
          <w:b/>
          <w:color w:val="C00000"/>
          <w:sz w:val="36"/>
          <w:lang w:val="uk-UA"/>
        </w:rPr>
        <w:t>Новий рік та Різдво</w: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8" o:spid="_x0000_s1042" type="#_x0000_t75" style="position:absolute;left:0;text-align:left;margin-left:224.3pt;margin-top:30.7pt;width:249pt;height:187.8pt;rotation:1836362fd;z-index:-251650560;visibility:visible">
            <v:imagedata r:id="rId20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9" o:spid="_x0000_s1043" type="#_x0000_t75" style="position:absolute;left:0;text-align:left;margin-left:-19.1pt;margin-top:5.3pt;width:201.6pt;height:270.2pt;rotation:-1768610fd;z-index:-251649536;visibility:visible">
            <v:imagedata r:id="rId21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  <w:r>
        <w:rPr>
          <w:noProof/>
        </w:rPr>
        <w:pict>
          <v:shape id="Рисунок 17" o:spid="_x0000_s1044" type="#_x0000_t75" style="position:absolute;left:0;text-align:left;margin-left:130.05pt;margin-top:13.6pt;width:362.1pt;height:271.8pt;z-index:251664896;visibility:visible">
            <v:imagedata r:id="rId22" o:title=""/>
          </v:shape>
        </w:pict>
      </w: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p w:rsidR="00A15511" w:rsidRDefault="00A15511" w:rsidP="00AC25A6">
      <w:pPr>
        <w:jc w:val="center"/>
        <w:rPr>
          <w:rFonts w:ascii="Times New Roman" w:hAnsi="Times New Roman"/>
          <w:b/>
          <w:color w:val="C00000"/>
          <w:sz w:val="36"/>
          <w:lang w:val="uk-UA"/>
        </w:rPr>
      </w:pPr>
    </w:p>
    <w:sectPr w:rsidR="00A15511" w:rsidSect="00723AE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AED"/>
    <w:rsid w:val="00196ABB"/>
    <w:rsid w:val="00535B32"/>
    <w:rsid w:val="00655A8A"/>
    <w:rsid w:val="00723AED"/>
    <w:rsid w:val="008F26B1"/>
    <w:rsid w:val="00A15511"/>
    <w:rsid w:val="00AC25A6"/>
    <w:rsid w:val="00D25689"/>
    <w:rsid w:val="00EB0DAB"/>
    <w:rsid w:val="00F33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68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3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6</Pages>
  <Words>80</Words>
  <Characters>462</Characters>
  <Application>Microsoft Office Outlook</Application>
  <DocSecurity>0</DocSecurity>
  <Lines>0</Lines>
  <Paragraphs>0</Paragraphs>
  <ScaleCrop>false</ScaleCrop>
  <Company>BEST XP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Customer</cp:lastModifiedBy>
  <cp:revision>4</cp:revision>
  <cp:lastPrinted>2013-09-25T10:07:00Z</cp:lastPrinted>
  <dcterms:created xsi:type="dcterms:W3CDTF">2013-09-25T09:33:00Z</dcterms:created>
  <dcterms:modified xsi:type="dcterms:W3CDTF">2015-12-08T17:35:00Z</dcterms:modified>
</cp:coreProperties>
</file>